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90" w:rsidRPr="0010160F" w:rsidRDefault="00535390" w:rsidP="000861CC">
      <w:pPr>
        <w:spacing w:after="0"/>
        <w:jc w:val="center"/>
        <w:rPr>
          <w:b/>
        </w:rPr>
      </w:pPr>
    </w:p>
    <w:p w:rsidR="00535390" w:rsidRPr="0010160F" w:rsidRDefault="00535390" w:rsidP="000861CC">
      <w:pPr>
        <w:spacing w:after="0"/>
        <w:jc w:val="center"/>
        <w:rPr>
          <w:b/>
        </w:rPr>
      </w:pPr>
      <w:r>
        <w:rPr>
          <w:rFonts w:cs="Arial"/>
          <w:b/>
        </w:rPr>
        <w:t>Wednesday 15th March 2017</w:t>
      </w:r>
    </w:p>
    <w:p w:rsidR="00535390" w:rsidRPr="000861CC" w:rsidRDefault="00535390" w:rsidP="000861CC">
      <w:pPr>
        <w:spacing w:after="0"/>
        <w:jc w:val="center"/>
        <w:rPr>
          <w:b/>
        </w:rPr>
      </w:pPr>
      <w:r>
        <w:rPr>
          <w:b/>
        </w:rPr>
        <w:t>7</w:t>
      </w:r>
      <w:r w:rsidRPr="000861CC">
        <w:rPr>
          <w:b/>
        </w:rPr>
        <w:t>.00pm</w:t>
      </w:r>
    </w:p>
    <w:p w:rsidR="00535390" w:rsidRPr="000861CC" w:rsidRDefault="00535390" w:rsidP="000861CC">
      <w:pPr>
        <w:spacing w:after="0"/>
        <w:jc w:val="center"/>
        <w:rPr>
          <w:b/>
        </w:rPr>
      </w:pPr>
      <w:r w:rsidRPr="000861CC">
        <w:rPr>
          <w:b/>
        </w:rPr>
        <w:t>Held in Staffroom</w:t>
      </w:r>
    </w:p>
    <w:p w:rsidR="00535390" w:rsidRDefault="00535390" w:rsidP="000861CC"/>
    <w:p w:rsidR="00535390" w:rsidRDefault="00535390" w:rsidP="000861CC"/>
    <w:p w:rsidR="00535390" w:rsidRPr="00CF7E43" w:rsidRDefault="00535390" w:rsidP="00CF7E43">
      <w:pPr>
        <w:ind w:left="2880" w:hanging="2880"/>
        <w:rPr>
          <w:rFonts w:cs="Arial"/>
        </w:rPr>
      </w:pPr>
      <w:r w:rsidRPr="000861CC">
        <w:rPr>
          <w:b/>
        </w:rPr>
        <w:t>Present;</w:t>
      </w:r>
      <w:r>
        <w:rPr>
          <w:b/>
        </w:rPr>
        <w:tab/>
      </w:r>
      <w:r>
        <w:rPr>
          <w:rFonts w:cs="Arial"/>
        </w:rPr>
        <w:t>Julia Stringer</w:t>
      </w:r>
      <w:r w:rsidRPr="005C542D">
        <w:rPr>
          <w:rFonts w:cs="Arial"/>
        </w:rPr>
        <w:t>, Kristine Osburn,  George Warren, Steve W</w:t>
      </w:r>
      <w:r>
        <w:rPr>
          <w:rFonts w:cs="Arial"/>
        </w:rPr>
        <w:t xml:space="preserve">arren, Vicky Oosthoek, Debbie Burge, Ryan Johnston. </w:t>
      </w:r>
    </w:p>
    <w:p w:rsidR="00535390" w:rsidRDefault="00535390" w:rsidP="000861CC">
      <w:pPr>
        <w:ind w:left="2880" w:hanging="2880"/>
      </w:pPr>
      <w:r>
        <w:rPr>
          <w:b/>
        </w:rPr>
        <w:t>Apologies;</w:t>
      </w:r>
      <w:r>
        <w:rPr>
          <w:b/>
        </w:rPr>
        <w:tab/>
      </w:r>
    </w:p>
    <w:p w:rsidR="00535390" w:rsidRPr="001C6A20" w:rsidRDefault="00535390" w:rsidP="000861CC">
      <w:pPr>
        <w:ind w:left="2880" w:hanging="2880"/>
      </w:pPr>
      <w:r>
        <w:rPr>
          <w:b/>
        </w:rPr>
        <w:t>Opening Prayer;</w:t>
      </w:r>
      <w:r>
        <w:rPr>
          <w:b/>
        </w:rPr>
        <w:tab/>
      </w:r>
      <w:r>
        <w:t>Kristine Osburn</w:t>
      </w:r>
    </w:p>
    <w:p w:rsidR="00535390" w:rsidRDefault="00535390" w:rsidP="000861CC">
      <w:pPr>
        <w:spacing w:after="0" w:line="240" w:lineRule="auto"/>
        <w:ind w:left="2880" w:hanging="2880"/>
        <w:rPr>
          <w:b/>
        </w:rPr>
      </w:pPr>
      <w:r>
        <w:rPr>
          <w:b/>
        </w:rPr>
        <w:t xml:space="preserve">Declarations of Conflict </w:t>
      </w:r>
      <w:r>
        <w:rPr>
          <w:b/>
        </w:rPr>
        <w:tab/>
      </w:r>
      <w:r w:rsidRPr="00C33B92">
        <w:t>None</w:t>
      </w:r>
    </w:p>
    <w:p w:rsidR="00535390" w:rsidRPr="00051676" w:rsidRDefault="00535390" w:rsidP="00051676">
      <w:pPr>
        <w:spacing w:after="0" w:line="240" w:lineRule="auto"/>
        <w:ind w:left="2880" w:hanging="2880"/>
        <w:rPr>
          <w:b/>
        </w:rPr>
      </w:pPr>
      <w:r>
        <w:rPr>
          <w:b/>
        </w:rPr>
        <w:t>of Interest;</w:t>
      </w:r>
      <w:r>
        <w:rPr>
          <w:b/>
        </w:rPr>
        <w:tab/>
      </w:r>
    </w:p>
    <w:p w:rsidR="00535390" w:rsidRDefault="00535390" w:rsidP="00F410CD">
      <w:pPr>
        <w:spacing w:after="0" w:line="240" w:lineRule="auto"/>
        <w:rPr>
          <w:b/>
        </w:rPr>
      </w:pPr>
    </w:p>
    <w:p w:rsidR="00535390" w:rsidRPr="00DB12AA" w:rsidRDefault="00535390" w:rsidP="000861CC">
      <w:pPr>
        <w:spacing w:after="0" w:line="240" w:lineRule="auto"/>
        <w:ind w:left="2880" w:hanging="2880"/>
      </w:pPr>
      <w:r>
        <w:rPr>
          <w:b/>
        </w:rPr>
        <w:t>Special Character;</w:t>
      </w:r>
      <w:r>
        <w:rPr>
          <w:b/>
        </w:rPr>
        <w:tab/>
      </w:r>
      <w:r>
        <w:t>Proprietors Report</w:t>
      </w:r>
    </w:p>
    <w:p w:rsidR="00535390" w:rsidRDefault="00535390" w:rsidP="000861CC">
      <w:pPr>
        <w:spacing w:after="0" w:line="240" w:lineRule="auto"/>
        <w:ind w:left="2880" w:hanging="2880"/>
      </w:pPr>
      <w:r>
        <w:rPr>
          <w:b/>
        </w:rPr>
        <w:tab/>
      </w:r>
      <w:r>
        <w:t>Move: Julia Stringer</w:t>
      </w:r>
    </w:p>
    <w:p w:rsidR="00535390" w:rsidRDefault="00535390" w:rsidP="000861CC">
      <w:pPr>
        <w:spacing w:after="0" w:line="240" w:lineRule="auto"/>
        <w:ind w:left="2880" w:hanging="2880"/>
      </w:pPr>
      <w:r>
        <w:tab/>
        <w:t>Second: Ryan Johnston</w:t>
      </w:r>
    </w:p>
    <w:p w:rsidR="00535390" w:rsidRDefault="00535390" w:rsidP="007F585C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535390" w:rsidRDefault="00535390" w:rsidP="005924B3">
      <w:pPr>
        <w:spacing w:after="0" w:line="240" w:lineRule="auto"/>
        <w:ind w:left="2880" w:hanging="2880"/>
      </w:pPr>
      <w:r>
        <w:rPr>
          <w:b/>
        </w:rPr>
        <w:t>Succession Planning;</w:t>
      </w:r>
      <w:r>
        <w:rPr>
          <w:b/>
        </w:rPr>
        <w:tab/>
      </w:r>
      <w:r>
        <w:t>Staff Representative elections – paperwork has been handed out to all staff and one has been returned already.</w:t>
      </w:r>
    </w:p>
    <w:p w:rsidR="00535390" w:rsidRPr="00634314" w:rsidRDefault="00535390" w:rsidP="005924B3">
      <w:pPr>
        <w:spacing w:after="0" w:line="240" w:lineRule="auto"/>
        <w:ind w:left="2880" w:hanging="288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5390" w:rsidRDefault="00535390" w:rsidP="007F585C">
      <w:pPr>
        <w:spacing w:after="0" w:line="240" w:lineRule="auto"/>
        <w:rPr>
          <w:b/>
        </w:rPr>
      </w:pPr>
    </w:p>
    <w:p w:rsidR="00535390" w:rsidRPr="00680623" w:rsidRDefault="00535390" w:rsidP="00051676">
      <w:pPr>
        <w:spacing w:after="0" w:line="240" w:lineRule="auto"/>
        <w:ind w:left="2880" w:hanging="2880"/>
      </w:pPr>
      <w:r>
        <w:rPr>
          <w:b/>
        </w:rPr>
        <w:t>Property;</w:t>
      </w:r>
      <w:r>
        <w:rPr>
          <w:b/>
        </w:rPr>
        <w:tab/>
      </w:r>
      <w:r>
        <w:t>Report/Site Minutes from Builders tabled.</w:t>
      </w:r>
    </w:p>
    <w:p w:rsidR="00535390" w:rsidRDefault="00535390" w:rsidP="00680623">
      <w:pPr>
        <w:spacing w:after="0" w:line="240" w:lineRule="auto"/>
        <w:ind w:left="2880"/>
      </w:pPr>
      <w:r>
        <w:t>Still waiting on quotes for school painting (one from Dio contractor, one from Central Decorators and another local Contractor).</w:t>
      </w:r>
    </w:p>
    <w:p w:rsidR="00535390" w:rsidRPr="00465309" w:rsidRDefault="00535390" w:rsidP="00051676">
      <w:pPr>
        <w:spacing w:after="0" w:line="240" w:lineRule="auto"/>
        <w:ind w:left="2880" w:hanging="2880"/>
      </w:pPr>
      <w:r>
        <w:tab/>
        <w:t>Room 2 – Matt Whitmarch drawing up plans for knocking out Wall in between what is currently the Library and Room 2.</w:t>
      </w:r>
    </w:p>
    <w:p w:rsidR="00535390" w:rsidRPr="0010160F" w:rsidRDefault="00535390" w:rsidP="00465309">
      <w:pPr>
        <w:spacing w:after="0" w:line="240" w:lineRule="auto"/>
      </w:pP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5390" w:rsidRDefault="00535390" w:rsidP="005924B3">
      <w:pPr>
        <w:spacing w:after="0" w:line="240" w:lineRule="auto"/>
        <w:ind w:left="2880" w:hanging="2880"/>
      </w:pPr>
      <w:r>
        <w:rPr>
          <w:b/>
        </w:rPr>
        <w:t>Health and Safety;</w:t>
      </w:r>
      <w:r>
        <w:rPr>
          <w:b/>
        </w:rPr>
        <w:tab/>
      </w:r>
      <w:r w:rsidRPr="00C85501">
        <w:t>We were notified of</w:t>
      </w:r>
      <w:r>
        <w:rPr>
          <w:b/>
        </w:rPr>
        <w:t xml:space="preserve"> </w:t>
      </w:r>
      <w:r>
        <w:t>2 Near Misses involving Dio contractors and they have minuted it under their paperwork.</w:t>
      </w:r>
    </w:p>
    <w:p w:rsidR="00535390" w:rsidRPr="00465309" w:rsidRDefault="00535390" w:rsidP="005924B3">
      <w:pPr>
        <w:spacing w:after="0" w:line="240" w:lineRule="auto"/>
        <w:ind w:left="2880" w:hanging="2880"/>
      </w:pPr>
    </w:p>
    <w:p w:rsidR="00535390" w:rsidRDefault="00535390" w:rsidP="005924B3">
      <w:pPr>
        <w:spacing w:after="0" w:line="240" w:lineRule="auto"/>
        <w:ind w:left="2880" w:hanging="2880"/>
        <w:rPr>
          <w:b/>
        </w:rPr>
      </w:pPr>
      <w:r>
        <w:rPr>
          <w:b/>
        </w:rPr>
        <w:t>Accidents, incidents, near misses;</w:t>
      </w:r>
      <w:r>
        <w:rPr>
          <w:b/>
        </w:rPr>
        <w:tab/>
      </w:r>
      <w:r w:rsidRPr="00CF7E43">
        <w:t xml:space="preserve">2 – </w:t>
      </w:r>
      <w:r>
        <w:t xml:space="preserve">1 </w:t>
      </w:r>
      <w:r w:rsidRPr="00CF7E43">
        <w:t xml:space="preserve">grazed ankle and </w:t>
      </w:r>
      <w:r>
        <w:t xml:space="preserve">a </w:t>
      </w:r>
      <w:r w:rsidRPr="00CF7E43">
        <w:t>small cut on toe</w:t>
      </w:r>
      <w:r>
        <w:t xml:space="preserve"> involving students</w:t>
      </w:r>
    </w:p>
    <w:p w:rsidR="00535390" w:rsidRDefault="00535390" w:rsidP="000861CC">
      <w:pPr>
        <w:spacing w:after="0" w:line="240" w:lineRule="auto"/>
        <w:ind w:left="2880" w:hanging="2880"/>
        <w:rPr>
          <w:b/>
        </w:rPr>
      </w:pPr>
      <w:r>
        <w:rPr>
          <w:b/>
        </w:rPr>
        <w:t>Contractor H&amp;S management;</w:t>
      </w:r>
      <w:r>
        <w:rPr>
          <w:b/>
        </w:rPr>
        <w:tab/>
      </w:r>
    </w:p>
    <w:p w:rsidR="00535390" w:rsidRPr="00634314" w:rsidRDefault="00535390" w:rsidP="000861CC">
      <w:pPr>
        <w:spacing w:after="0" w:line="240" w:lineRule="auto"/>
        <w:ind w:left="2880" w:hanging="2880"/>
      </w:pPr>
      <w:r>
        <w:rPr>
          <w:b/>
        </w:rPr>
        <w:t>Emergency readiness;</w:t>
      </w:r>
      <w:r>
        <w:rPr>
          <w:b/>
        </w:rPr>
        <w:tab/>
      </w:r>
      <w:r>
        <w:rPr>
          <w:b/>
        </w:rPr>
        <w:tab/>
      </w:r>
    </w:p>
    <w:p w:rsidR="00535390" w:rsidRDefault="00535390" w:rsidP="000861CC">
      <w:pPr>
        <w:spacing w:after="0" w:line="240" w:lineRule="auto"/>
        <w:ind w:left="2880" w:hanging="2880"/>
        <w:rPr>
          <w:b/>
        </w:rPr>
      </w:pPr>
      <w:r>
        <w:rPr>
          <w:b/>
        </w:rPr>
        <w:t xml:space="preserve">Inductions – staff &amp; volunteers; </w:t>
      </w:r>
      <w:r>
        <w:rPr>
          <w:b/>
        </w:rPr>
        <w:tab/>
      </w:r>
    </w:p>
    <w:p w:rsidR="00535390" w:rsidRPr="00751AF6" w:rsidRDefault="00535390" w:rsidP="000861CC">
      <w:pPr>
        <w:spacing w:after="0" w:line="240" w:lineRule="auto"/>
        <w:ind w:left="2880" w:hanging="2880"/>
      </w:pPr>
      <w:r>
        <w:rPr>
          <w:b/>
        </w:rPr>
        <w:t xml:space="preserve">Hazard identification, assessment &amp; control; </w:t>
      </w:r>
      <w:r>
        <w:t>Property Report – Site minutes from Builders</w:t>
      </w:r>
    </w:p>
    <w:p w:rsidR="00535390" w:rsidRPr="00751AF6" w:rsidRDefault="00535390" w:rsidP="000861CC">
      <w:pPr>
        <w:spacing w:after="0" w:line="240" w:lineRule="auto"/>
        <w:ind w:left="2880" w:hanging="2880"/>
      </w:pPr>
      <w:r>
        <w:rPr>
          <w:b/>
        </w:rPr>
        <w:t>Equipment issues;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5390" w:rsidRPr="00105E8B" w:rsidRDefault="00535390" w:rsidP="003F04CA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left="2880" w:hanging="2880"/>
      </w:pPr>
      <w:r>
        <w:rPr>
          <w:b/>
        </w:rPr>
        <w:t>Staff health;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35390" w:rsidRPr="000463E1" w:rsidRDefault="00535390" w:rsidP="00B55F8E">
      <w:pPr>
        <w:spacing w:after="0" w:line="240" w:lineRule="auto"/>
        <w:ind w:left="2880" w:hanging="2880"/>
      </w:pPr>
      <w:r>
        <w:rPr>
          <w:b/>
        </w:rPr>
        <w:t>Training;</w:t>
      </w:r>
      <w:r>
        <w:rPr>
          <w:b/>
        </w:rPr>
        <w:tab/>
      </w:r>
      <w:r w:rsidRPr="00C85501">
        <w:t>Amanda Sayer has</w:t>
      </w:r>
      <w:r>
        <w:rPr>
          <w:b/>
        </w:rPr>
        <w:t xml:space="preserve"> </w:t>
      </w:r>
      <w:r>
        <w:t>attended RE 101</w:t>
      </w:r>
      <w:r>
        <w:rPr>
          <w:b/>
        </w:rPr>
        <w:tab/>
      </w:r>
    </w:p>
    <w:p w:rsidR="00535390" w:rsidRDefault="00535390" w:rsidP="00465309">
      <w:pPr>
        <w:spacing w:after="0" w:line="240" w:lineRule="auto"/>
        <w:rPr>
          <w:b/>
        </w:rPr>
      </w:pPr>
    </w:p>
    <w:p w:rsidR="00535390" w:rsidRPr="00B814C4" w:rsidRDefault="00535390" w:rsidP="00E03E3A">
      <w:pPr>
        <w:spacing w:before="120" w:after="120"/>
        <w:ind w:left="2880" w:hanging="2880"/>
      </w:pPr>
      <w:r>
        <w:rPr>
          <w:b/>
        </w:rPr>
        <w:t>Stragetic Discussion:</w:t>
      </w:r>
      <w:r>
        <w:rPr>
          <w:b/>
        </w:rPr>
        <w:tab/>
      </w:r>
      <w:r>
        <w:t>Catholic Character R</w:t>
      </w:r>
      <w:r w:rsidRPr="00B814C4">
        <w:t>eview</w:t>
      </w:r>
      <w:r>
        <w:t xml:space="preserve"> filled out and to be signed by Chair and sent off.</w:t>
      </w:r>
    </w:p>
    <w:p w:rsidR="00535390" w:rsidRPr="00C85501" w:rsidRDefault="00535390" w:rsidP="00465309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85501">
        <w:t>Move</w:t>
      </w:r>
      <w:r>
        <w:t>: Vicky Oosthoek</w:t>
      </w:r>
    </w:p>
    <w:p w:rsidR="00535390" w:rsidRPr="00C85501" w:rsidRDefault="00535390" w:rsidP="00465309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85501">
        <w:t>Second:</w:t>
      </w:r>
      <w:r>
        <w:t xml:space="preserve"> George Warren</w:t>
      </w:r>
    </w:p>
    <w:p w:rsidR="00535390" w:rsidRDefault="00535390" w:rsidP="00B55F8E">
      <w:pPr>
        <w:spacing w:after="0" w:line="240" w:lineRule="auto"/>
        <w:ind w:left="2880" w:hanging="2880"/>
        <w:rPr>
          <w:b/>
        </w:rPr>
      </w:pPr>
    </w:p>
    <w:p w:rsidR="00535390" w:rsidRDefault="00535390" w:rsidP="00CF7E43">
      <w:pPr>
        <w:spacing w:before="120" w:after="120"/>
      </w:pPr>
      <w:r>
        <w:rPr>
          <w:b/>
        </w:rPr>
        <w:t>Policies;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700B3">
        <w:t>None this month</w:t>
      </w:r>
      <w:r>
        <w:t xml:space="preserve"> to be reviewed.</w:t>
      </w:r>
    </w:p>
    <w:p w:rsidR="00535390" w:rsidRDefault="00535390" w:rsidP="00CB151B">
      <w:pPr>
        <w:spacing w:after="0" w:line="240" w:lineRule="auto"/>
        <w:ind w:left="2880"/>
      </w:pPr>
    </w:p>
    <w:p w:rsidR="00535390" w:rsidRPr="008700B3" w:rsidRDefault="00535390" w:rsidP="008700B3">
      <w:pPr>
        <w:spacing w:after="0"/>
        <w:ind w:left="2880" w:hanging="2880"/>
        <w:rPr>
          <w:rFonts w:cs="Arial"/>
        </w:rPr>
      </w:pPr>
      <w:r>
        <w:rPr>
          <w:b/>
        </w:rPr>
        <w:t>Consent Agenda;</w:t>
      </w:r>
      <w:r>
        <w:rPr>
          <w:b/>
        </w:rPr>
        <w:tab/>
      </w:r>
      <w:r>
        <w:rPr>
          <w:rFonts w:cs="Arial"/>
        </w:rPr>
        <w:t>Financial Report – Xero – accounts have been loaded for Board to check.</w:t>
      </w:r>
    </w:p>
    <w:p w:rsidR="00535390" w:rsidRDefault="00535390" w:rsidP="00CF7E43">
      <w:pPr>
        <w:spacing w:after="0"/>
        <w:ind w:left="2880"/>
        <w:rPr>
          <w:rFonts w:cs="Arial"/>
        </w:rPr>
      </w:pPr>
      <w:r>
        <w:rPr>
          <w:rFonts w:cs="Arial"/>
        </w:rPr>
        <w:t>Kristine received a quote and it would have cost 10 grand to Autex Room 1 – we will not be going ahead.</w:t>
      </w:r>
    </w:p>
    <w:p w:rsidR="00535390" w:rsidRDefault="00535390" w:rsidP="00465309">
      <w:pPr>
        <w:spacing w:after="0"/>
        <w:ind w:left="2880"/>
        <w:rPr>
          <w:rFonts w:cs="Arial"/>
        </w:rPr>
      </w:pPr>
      <w:r>
        <w:rPr>
          <w:rFonts w:cs="Arial"/>
        </w:rPr>
        <w:t xml:space="preserve">PTA report – No report, their AGM.    </w:t>
      </w:r>
    </w:p>
    <w:p w:rsidR="00535390" w:rsidRPr="005C542D" w:rsidRDefault="00535390" w:rsidP="009A3622">
      <w:pPr>
        <w:spacing w:after="0"/>
        <w:ind w:left="2880"/>
        <w:rPr>
          <w:rFonts w:cs="Arial"/>
        </w:rPr>
      </w:pPr>
      <w:r>
        <w:rPr>
          <w:rFonts w:cs="Arial"/>
        </w:rPr>
        <w:t>Principal Report – no issues.</w:t>
      </w:r>
    </w:p>
    <w:p w:rsidR="00535390" w:rsidRDefault="00535390" w:rsidP="000861CC">
      <w:pPr>
        <w:spacing w:after="0" w:line="240" w:lineRule="auto"/>
        <w:ind w:left="2880"/>
        <w:rPr>
          <w:rFonts w:cs="Arial"/>
        </w:rPr>
      </w:pPr>
      <w:r>
        <w:rPr>
          <w:rFonts w:cs="Arial"/>
        </w:rPr>
        <w:t>Move: Debbie Burge</w:t>
      </w:r>
      <w:r>
        <w:rPr>
          <w:rFonts w:cs="Arial"/>
        </w:rPr>
        <w:tab/>
      </w:r>
    </w:p>
    <w:p w:rsidR="00535390" w:rsidRDefault="00535390" w:rsidP="000861CC">
      <w:pPr>
        <w:spacing w:after="0" w:line="240" w:lineRule="auto"/>
        <w:ind w:left="2880"/>
        <w:rPr>
          <w:rFonts w:cs="Arial"/>
        </w:rPr>
      </w:pPr>
      <w:r>
        <w:rPr>
          <w:rFonts w:cs="Arial"/>
        </w:rPr>
        <w:t>Second: George Warren</w:t>
      </w:r>
    </w:p>
    <w:p w:rsidR="00535390" w:rsidRDefault="00535390" w:rsidP="000861CC">
      <w:pPr>
        <w:spacing w:after="0" w:line="240" w:lineRule="auto"/>
        <w:rPr>
          <w:rFonts w:cs="Arial"/>
        </w:rPr>
      </w:pPr>
    </w:p>
    <w:p w:rsidR="00535390" w:rsidRDefault="00535390" w:rsidP="000861CC">
      <w:pPr>
        <w:spacing w:after="0" w:line="240" w:lineRule="auto"/>
        <w:rPr>
          <w:rFonts w:cs="Arial"/>
        </w:rPr>
      </w:pPr>
      <w:r w:rsidRPr="000861CC">
        <w:rPr>
          <w:rFonts w:cs="Arial"/>
          <w:b/>
        </w:rPr>
        <w:t>Correspondence In;</w:t>
      </w:r>
      <w:r>
        <w:rPr>
          <w:rFonts w:cs="Arial"/>
          <w:b/>
        </w:rPr>
        <w:tab/>
      </w:r>
      <w:r>
        <w:rPr>
          <w:rFonts w:cs="Arial"/>
        </w:rPr>
        <w:tab/>
        <w:t>Letter from David Barrowclough</w:t>
      </w:r>
    </w:p>
    <w:p w:rsidR="00535390" w:rsidRDefault="00535390" w:rsidP="000861CC">
      <w:pPr>
        <w:spacing w:after="0"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Letter from Sharyn Mudgway</w:t>
      </w:r>
    </w:p>
    <w:p w:rsidR="00535390" w:rsidRDefault="00535390" w:rsidP="000861CC">
      <w:pPr>
        <w:spacing w:after="0"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Education Gazette</w:t>
      </w:r>
    </w:p>
    <w:p w:rsidR="00535390" w:rsidRPr="000463E1" w:rsidRDefault="00535390" w:rsidP="000861CC">
      <w:pPr>
        <w:spacing w:after="0"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Brochure from NZSTA</w:t>
      </w:r>
    </w:p>
    <w:p w:rsidR="00535390" w:rsidRDefault="00535390" w:rsidP="000861CC">
      <w:pPr>
        <w:spacing w:after="0" w:line="240" w:lineRule="auto"/>
        <w:rPr>
          <w:rFonts w:cs="Arial"/>
          <w:b/>
        </w:rPr>
      </w:pPr>
    </w:p>
    <w:p w:rsidR="00535390" w:rsidRPr="000861CC" w:rsidRDefault="00535390" w:rsidP="000861CC">
      <w:pPr>
        <w:spacing w:after="0" w:line="240" w:lineRule="auto"/>
        <w:rPr>
          <w:rFonts w:cs="Arial"/>
          <w:b/>
        </w:rPr>
      </w:pPr>
      <w:r w:rsidRPr="000861CC">
        <w:rPr>
          <w:rFonts w:cs="Arial"/>
          <w:b/>
        </w:rPr>
        <w:t>Correspondence Out;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5924B3">
        <w:rPr>
          <w:rFonts w:cs="Arial"/>
        </w:rPr>
        <w:t>None</w:t>
      </w:r>
      <w:r>
        <w:rPr>
          <w:rFonts w:cs="Arial"/>
          <w:b/>
        </w:rPr>
        <w:tab/>
      </w:r>
    </w:p>
    <w:p w:rsidR="00535390" w:rsidRPr="000861CC" w:rsidRDefault="00535390" w:rsidP="000861CC">
      <w:pPr>
        <w:spacing w:after="0" w:line="240" w:lineRule="auto"/>
        <w:rPr>
          <w:rFonts w:cs="Arial"/>
          <w:b/>
        </w:rPr>
      </w:pPr>
    </w:p>
    <w:p w:rsidR="00535390" w:rsidRDefault="00535390" w:rsidP="000861CC">
      <w:pPr>
        <w:spacing w:after="0"/>
        <w:ind w:left="2880" w:hanging="2880"/>
        <w:rPr>
          <w:rFonts w:cs="Arial"/>
        </w:rPr>
      </w:pPr>
      <w:r>
        <w:rPr>
          <w:b/>
        </w:rPr>
        <w:t xml:space="preserve">Minutes of Previous </w:t>
      </w:r>
      <w:r>
        <w:rPr>
          <w:b/>
        </w:rPr>
        <w:tab/>
      </w:r>
      <w:r>
        <w:rPr>
          <w:rFonts w:cs="Arial"/>
        </w:rPr>
        <w:t>Minutes of the meeting December 7th 2016</w:t>
      </w:r>
      <w:r w:rsidRPr="005C542D">
        <w:rPr>
          <w:rFonts w:cs="Arial"/>
        </w:rPr>
        <w:t xml:space="preserve"> held at the St Joseph’s School Staff Room, confirmed as true and correct record.</w:t>
      </w:r>
    </w:p>
    <w:p w:rsidR="00535390" w:rsidRDefault="00535390" w:rsidP="000861CC">
      <w:pPr>
        <w:spacing w:after="0"/>
        <w:ind w:left="2880" w:hanging="2880"/>
      </w:pPr>
      <w:r>
        <w:rPr>
          <w:b/>
        </w:rPr>
        <w:tab/>
      </w:r>
      <w:r>
        <w:t xml:space="preserve">Move: Vicky Oosthoek </w:t>
      </w:r>
    </w:p>
    <w:p w:rsidR="00535390" w:rsidRDefault="00535390" w:rsidP="000861CC">
      <w:pPr>
        <w:spacing w:after="0"/>
        <w:ind w:left="2880" w:hanging="2880"/>
      </w:pPr>
      <w:r>
        <w:tab/>
        <w:t>Second: Julia Stringer</w:t>
      </w:r>
    </w:p>
    <w:p w:rsidR="00535390" w:rsidRPr="000861CC" w:rsidRDefault="00535390" w:rsidP="000861CC">
      <w:pPr>
        <w:spacing w:after="0"/>
        <w:ind w:left="2880" w:hanging="2880"/>
        <w:rPr>
          <w:rFonts w:cs="Arial"/>
        </w:rPr>
      </w:pPr>
    </w:p>
    <w:p w:rsidR="00535390" w:rsidRDefault="00535390" w:rsidP="00006295">
      <w:pPr>
        <w:spacing w:after="0"/>
        <w:rPr>
          <w:rFonts w:cs="Arial"/>
          <w:b/>
        </w:rPr>
      </w:pPr>
      <w:r w:rsidRPr="00006295">
        <w:rPr>
          <w:rFonts w:cs="Arial"/>
          <w:b/>
        </w:rPr>
        <w:t xml:space="preserve">Matters arising from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012D3B">
        <w:rPr>
          <w:rFonts w:cs="Arial"/>
        </w:rPr>
        <w:t>None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:rsidR="00535390" w:rsidRPr="00006295" w:rsidRDefault="00535390" w:rsidP="00006295">
      <w:pPr>
        <w:spacing w:after="0"/>
        <w:rPr>
          <w:rFonts w:cs="Arial"/>
          <w:b/>
        </w:rPr>
      </w:pPr>
      <w:r w:rsidRPr="00006295">
        <w:rPr>
          <w:rFonts w:cs="Arial"/>
          <w:b/>
        </w:rPr>
        <w:t xml:space="preserve">previous minutes; </w:t>
      </w:r>
    </w:p>
    <w:p w:rsidR="00535390" w:rsidRDefault="00535390" w:rsidP="000861CC">
      <w:pPr>
        <w:spacing w:after="0"/>
        <w:ind w:left="2160" w:firstLine="720"/>
        <w:rPr>
          <w:rFonts w:cs="Arial"/>
          <w:b/>
          <w:i/>
        </w:rPr>
      </w:pPr>
    </w:p>
    <w:p w:rsidR="00535390" w:rsidRDefault="00535390" w:rsidP="00012D3B">
      <w:pPr>
        <w:spacing w:after="0"/>
        <w:ind w:left="2880" w:hanging="2880"/>
        <w:rPr>
          <w:rFonts w:cs="Arial"/>
        </w:rPr>
      </w:pPr>
      <w:r>
        <w:rPr>
          <w:rFonts w:cs="Arial"/>
          <w:b/>
        </w:rPr>
        <w:t>General Business;</w:t>
      </w:r>
      <w:r>
        <w:rPr>
          <w:rFonts w:cs="Arial"/>
          <w:b/>
        </w:rPr>
        <w:tab/>
      </w:r>
      <w:r>
        <w:rPr>
          <w:rFonts w:cs="Arial"/>
        </w:rPr>
        <w:t>Catholic Development Fund – How much is in it and signatories – Julia to action</w:t>
      </w:r>
    </w:p>
    <w:p w:rsidR="00535390" w:rsidRDefault="00535390" w:rsidP="00CF7E43">
      <w:pPr>
        <w:spacing w:after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Hogan Estate – Rules and regulations around it – Kristine to action</w:t>
      </w:r>
    </w:p>
    <w:p w:rsidR="00535390" w:rsidRDefault="00535390" w:rsidP="00E03E3A">
      <w:pPr>
        <w:spacing w:after="0"/>
        <w:ind w:left="2880"/>
        <w:rPr>
          <w:rFonts w:cs="Arial"/>
        </w:rPr>
      </w:pPr>
      <w:r>
        <w:rPr>
          <w:rFonts w:cs="Arial"/>
        </w:rPr>
        <w:t>Steve raised questions regarding Techspot – our tech support and provider.</w:t>
      </w:r>
    </w:p>
    <w:p w:rsidR="00535390" w:rsidRPr="00D0396D" w:rsidRDefault="00535390" w:rsidP="00C33B92">
      <w:pPr>
        <w:spacing w:after="0"/>
        <w:ind w:left="2880"/>
        <w:rPr>
          <w:rFonts w:cs="Arial"/>
        </w:rPr>
      </w:pPr>
      <w:r>
        <w:rPr>
          <w:rFonts w:cs="Arial"/>
        </w:rPr>
        <w:t>George volunteered to say opening and closing prayer for the next meeting.</w:t>
      </w:r>
    </w:p>
    <w:p w:rsidR="00535390" w:rsidRDefault="00535390" w:rsidP="00012D3B">
      <w:pPr>
        <w:spacing w:after="0"/>
        <w:rPr>
          <w:rFonts w:cs="Arial"/>
          <w:b/>
        </w:rPr>
      </w:pPr>
    </w:p>
    <w:p w:rsidR="00535390" w:rsidRPr="006A016F" w:rsidRDefault="00535390" w:rsidP="000861CC">
      <w:pPr>
        <w:spacing w:after="0"/>
        <w:rPr>
          <w:rFonts w:cs="Arial"/>
        </w:rPr>
      </w:pPr>
      <w:r>
        <w:rPr>
          <w:rFonts w:cs="Arial"/>
          <w:b/>
        </w:rPr>
        <w:t>Closing Prayer;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</w:rPr>
        <w:t>Kristine Osburn</w:t>
      </w:r>
    </w:p>
    <w:p w:rsidR="00535390" w:rsidRPr="006A016F" w:rsidRDefault="00535390" w:rsidP="000861CC">
      <w:pPr>
        <w:spacing w:after="0"/>
        <w:rPr>
          <w:rFonts w:cs="Arial"/>
        </w:rPr>
      </w:pPr>
    </w:p>
    <w:p w:rsidR="00535390" w:rsidRPr="00012D3B" w:rsidRDefault="00535390" w:rsidP="000861CC">
      <w:pPr>
        <w:spacing w:after="0"/>
        <w:rPr>
          <w:rFonts w:cs="Arial"/>
        </w:rPr>
      </w:pPr>
      <w:r>
        <w:rPr>
          <w:rFonts w:cs="Arial"/>
          <w:b/>
        </w:rPr>
        <w:t>Meeting Closed;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</w:rPr>
        <w:t>8.42pm</w:t>
      </w:r>
    </w:p>
    <w:p w:rsidR="00535390" w:rsidRDefault="00535390" w:rsidP="000861CC">
      <w:pPr>
        <w:spacing w:after="0"/>
        <w:rPr>
          <w:rFonts w:cs="Arial"/>
          <w:b/>
        </w:rPr>
      </w:pPr>
    </w:p>
    <w:p w:rsidR="00535390" w:rsidRDefault="00535390" w:rsidP="002C3BF8">
      <w:pPr>
        <w:spacing w:after="0"/>
        <w:rPr>
          <w:rFonts w:cs="Arial"/>
        </w:rPr>
      </w:pPr>
      <w:r>
        <w:rPr>
          <w:rFonts w:cs="Arial"/>
          <w:b/>
        </w:rPr>
        <w:t>Next meeting;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DB7C6D">
        <w:rPr>
          <w:rFonts w:cs="Arial"/>
        </w:rPr>
        <w:tab/>
      </w:r>
      <w:r>
        <w:rPr>
          <w:rFonts w:cs="Arial"/>
        </w:rPr>
        <w:t xml:space="preserve">  Monday the 10</w:t>
      </w:r>
      <w:r w:rsidRPr="00C33B92">
        <w:rPr>
          <w:rFonts w:cs="Arial"/>
          <w:vertAlign w:val="superscript"/>
        </w:rPr>
        <w:t>th</w:t>
      </w:r>
      <w:r>
        <w:rPr>
          <w:rFonts w:cs="Arial"/>
        </w:rPr>
        <w:t xml:space="preserve"> April 2017</w:t>
      </w:r>
    </w:p>
    <w:p w:rsidR="00535390" w:rsidRDefault="00535390" w:rsidP="002C3BF8">
      <w:pPr>
        <w:spacing w:after="0"/>
        <w:rPr>
          <w:rFonts w:cs="Arial"/>
        </w:rPr>
      </w:pPr>
    </w:p>
    <w:p w:rsidR="00535390" w:rsidRPr="000861CC" w:rsidRDefault="00535390" w:rsidP="002C3BF8">
      <w:pPr>
        <w:spacing w:after="0"/>
        <w:rPr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bookmarkStart w:id="0" w:name="_GoBack"/>
      <w:bookmarkEnd w:id="0"/>
    </w:p>
    <w:sectPr w:rsidR="00535390" w:rsidRPr="000861CC" w:rsidSect="00CE120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390" w:rsidRDefault="00535390" w:rsidP="000861CC">
      <w:pPr>
        <w:spacing w:after="0" w:line="240" w:lineRule="auto"/>
      </w:pPr>
      <w:r>
        <w:separator/>
      </w:r>
    </w:p>
  </w:endnote>
  <w:endnote w:type="continuationSeparator" w:id="0">
    <w:p w:rsidR="00535390" w:rsidRDefault="00535390" w:rsidP="0008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390" w:rsidRDefault="00535390" w:rsidP="000548E7">
    <w:pPr>
      <w:pStyle w:val="Footer"/>
      <w:jc w:val="center"/>
    </w:pPr>
    <w:r>
      <w:t>St Joseph’s Catholic School, Board of Trustees</w:t>
    </w:r>
  </w:p>
  <w:p w:rsidR="00535390" w:rsidRDefault="00535390" w:rsidP="000548E7">
    <w:pPr>
      <w:pStyle w:val="Footer"/>
      <w:jc w:val="center"/>
    </w:pPr>
    <w:r>
      <w:t>41 koromiko Street, Te Aroha, 3320</w:t>
    </w:r>
  </w:p>
  <w:p w:rsidR="00535390" w:rsidRDefault="00535390" w:rsidP="000548E7">
    <w:pPr>
      <w:pStyle w:val="Footer"/>
      <w:jc w:val="center"/>
    </w:pPr>
    <w:r>
      <w:t xml:space="preserve">P; 8849480  E; </w:t>
    </w:r>
    <w:hyperlink r:id="rId1" w:history="1">
      <w:r w:rsidRPr="00AF1E48">
        <w:rPr>
          <w:rStyle w:val="Hyperlink"/>
        </w:rPr>
        <w:t>office@stjosephs-tearoha.school.nz</w:t>
      </w:r>
    </w:hyperlink>
  </w:p>
  <w:p w:rsidR="00535390" w:rsidRDefault="00535390" w:rsidP="000548E7">
    <w:pPr>
      <w:pStyle w:val="Footer"/>
      <w:jc w:val="center"/>
    </w:pPr>
    <w:r>
      <w:t>Chairperson; Julia Stringer</w:t>
    </w:r>
  </w:p>
  <w:p w:rsidR="00535390" w:rsidRDefault="00535390" w:rsidP="00006295">
    <w:pPr>
      <w:pStyle w:val="Footer"/>
    </w:pPr>
  </w:p>
  <w:p w:rsidR="00535390" w:rsidRDefault="00535390">
    <w:pPr>
      <w:pStyle w:val="Footer"/>
    </w:pPr>
  </w:p>
  <w:p w:rsidR="00535390" w:rsidRDefault="005353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390" w:rsidRDefault="00535390" w:rsidP="000861CC">
      <w:pPr>
        <w:spacing w:after="0" w:line="240" w:lineRule="auto"/>
      </w:pPr>
      <w:r>
        <w:separator/>
      </w:r>
    </w:p>
  </w:footnote>
  <w:footnote w:type="continuationSeparator" w:id="0">
    <w:p w:rsidR="00535390" w:rsidRDefault="00535390" w:rsidP="0008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390" w:rsidRPr="000861CC" w:rsidRDefault="00535390" w:rsidP="000861CC">
    <w:pPr>
      <w:pStyle w:val="Header"/>
      <w:rPr>
        <w:sz w:val="36"/>
        <w:szCs w:val="36"/>
      </w:rPr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89.25pt;height:94.5pt;visibility:visible">
          <v:imagedata r:id="rId1" o:title=""/>
        </v:shape>
      </w:pict>
    </w:r>
    <w:r>
      <w:tab/>
    </w:r>
    <w:r>
      <w:rPr>
        <w:sz w:val="36"/>
        <w:szCs w:val="36"/>
      </w:rPr>
      <w:t>Board of Trustees Minutes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F0EC0"/>
    <w:multiLevelType w:val="hybridMultilevel"/>
    <w:tmpl w:val="1F3A65E8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61CC"/>
    <w:rsid w:val="00006295"/>
    <w:rsid w:val="00012D3B"/>
    <w:rsid w:val="000141D9"/>
    <w:rsid w:val="000463E1"/>
    <w:rsid w:val="00051676"/>
    <w:rsid w:val="000548E7"/>
    <w:rsid w:val="00085BC4"/>
    <w:rsid w:val="000861CC"/>
    <w:rsid w:val="000A59B5"/>
    <w:rsid w:val="0010160F"/>
    <w:rsid w:val="00105E8B"/>
    <w:rsid w:val="001B2723"/>
    <w:rsid w:val="001C4BBA"/>
    <w:rsid w:val="001C6A20"/>
    <w:rsid w:val="001F571A"/>
    <w:rsid w:val="002059CF"/>
    <w:rsid w:val="00207B56"/>
    <w:rsid w:val="002203CA"/>
    <w:rsid w:val="00232579"/>
    <w:rsid w:val="00242917"/>
    <w:rsid w:val="002624D7"/>
    <w:rsid w:val="00265300"/>
    <w:rsid w:val="00270EBF"/>
    <w:rsid w:val="00271B8A"/>
    <w:rsid w:val="002731A7"/>
    <w:rsid w:val="002B7AE0"/>
    <w:rsid w:val="002C3BF8"/>
    <w:rsid w:val="002C4429"/>
    <w:rsid w:val="00326094"/>
    <w:rsid w:val="00327A7C"/>
    <w:rsid w:val="003415AF"/>
    <w:rsid w:val="00352562"/>
    <w:rsid w:val="00363C62"/>
    <w:rsid w:val="00371593"/>
    <w:rsid w:val="00390601"/>
    <w:rsid w:val="003A21E1"/>
    <w:rsid w:val="003D616E"/>
    <w:rsid w:val="003F04CA"/>
    <w:rsid w:val="003F37B4"/>
    <w:rsid w:val="003F6E64"/>
    <w:rsid w:val="004320C9"/>
    <w:rsid w:val="00465309"/>
    <w:rsid w:val="004818FB"/>
    <w:rsid w:val="004B6F97"/>
    <w:rsid w:val="004C5306"/>
    <w:rsid w:val="004F5941"/>
    <w:rsid w:val="00503E98"/>
    <w:rsid w:val="00505147"/>
    <w:rsid w:val="005058E6"/>
    <w:rsid w:val="00535390"/>
    <w:rsid w:val="00540DB7"/>
    <w:rsid w:val="005575D9"/>
    <w:rsid w:val="005924B3"/>
    <w:rsid w:val="005A13D3"/>
    <w:rsid w:val="005B20FB"/>
    <w:rsid w:val="005C542D"/>
    <w:rsid w:val="00633128"/>
    <w:rsid w:val="00634314"/>
    <w:rsid w:val="0065274A"/>
    <w:rsid w:val="00680623"/>
    <w:rsid w:val="00681065"/>
    <w:rsid w:val="006848D6"/>
    <w:rsid w:val="006A016F"/>
    <w:rsid w:val="006E4756"/>
    <w:rsid w:val="006F3D6B"/>
    <w:rsid w:val="006F4A27"/>
    <w:rsid w:val="00701D78"/>
    <w:rsid w:val="00703C1F"/>
    <w:rsid w:val="00714314"/>
    <w:rsid w:val="00751AF6"/>
    <w:rsid w:val="00781357"/>
    <w:rsid w:val="00782E0C"/>
    <w:rsid w:val="00791D38"/>
    <w:rsid w:val="007B726B"/>
    <w:rsid w:val="007C4B0C"/>
    <w:rsid w:val="007E4E60"/>
    <w:rsid w:val="007F034B"/>
    <w:rsid w:val="007F39B9"/>
    <w:rsid w:val="007F585C"/>
    <w:rsid w:val="00811F74"/>
    <w:rsid w:val="0083257D"/>
    <w:rsid w:val="008700B3"/>
    <w:rsid w:val="008A77DE"/>
    <w:rsid w:val="008C03E4"/>
    <w:rsid w:val="008E4BD1"/>
    <w:rsid w:val="008E6ACA"/>
    <w:rsid w:val="008F76A9"/>
    <w:rsid w:val="00922693"/>
    <w:rsid w:val="00930FD2"/>
    <w:rsid w:val="00986173"/>
    <w:rsid w:val="00991DF8"/>
    <w:rsid w:val="009A3622"/>
    <w:rsid w:val="009B2915"/>
    <w:rsid w:val="009B2D8D"/>
    <w:rsid w:val="009D5371"/>
    <w:rsid w:val="00A0286C"/>
    <w:rsid w:val="00A36695"/>
    <w:rsid w:val="00A36DAA"/>
    <w:rsid w:val="00A47225"/>
    <w:rsid w:val="00AA1860"/>
    <w:rsid w:val="00AD1876"/>
    <w:rsid w:val="00AF1E48"/>
    <w:rsid w:val="00B07758"/>
    <w:rsid w:val="00B252D8"/>
    <w:rsid w:val="00B368BA"/>
    <w:rsid w:val="00B378E2"/>
    <w:rsid w:val="00B45715"/>
    <w:rsid w:val="00B55F4B"/>
    <w:rsid w:val="00B55F8E"/>
    <w:rsid w:val="00B814C4"/>
    <w:rsid w:val="00B8664F"/>
    <w:rsid w:val="00BA170E"/>
    <w:rsid w:val="00BE6C17"/>
    <w:rsid w:val="00C06397"/>
    <w:rsid w:val="00C33B92"/>
    <w:rsid w:val="00C36C38"/>
    <w:rsid w:val="00C41AD9"/>
    <w:rsid w:val="00C5347B"/>
    <w:rsid w:val="00C81E04"/>
    <w:rsid w:val="00C85501"/>
    <w:rsid w:val="00CB151B"/>
    <w:rsid w:val="00CD2A56"/>
    <w:rsid w:val="00CD7FB5"/>
    <w:rsid w:val="00CE120E"/>
    <w:rsid w:val="00CF7E43"/>
    <w:rsid w:val="00D00630"/>
    <w:rsid w:val="00D0396D"/>
    <w:rsid w:val="00D23555"/>
    <w:rsid w:val="00D565AC"/>
    <w:rsid w:val="00D76FA1"/>
    <w:rsid w:val="00D83375"/>
    <w:rsid w:val="00DB12AA"/>
    <w:rsid w:val="00DB7C6D"/>
    <w:rsid w:val="00DD0C24"/>
    <w:rsid w:val="00DD5798"/>
    <w:rsid w:val="00DF35B4"/>
    <w:rsid w:val="00DF5947"/>
    <w:rsid w:val="00E03E3A"/>
    <w:rsid w:val="00E149F9"/>
    <w:rsid w:val="00E24AB9"/>
    <w:rsid w:val="00E2767D"/>
    <w:rsid w:val="00E4261E"/>
    <w:rsid w:val="00E601A0"/>
    <w:rsid w:val="00E63D0A"/>
    <w:rsid w:val="00F21CB7"/>
    <w:rsid w:val="00F31EF6"/>
    <w:rsid w:val="00F410CD"/>
    <w:rsid w:val="00F42683"/>
    <w:rsid w:val="00F639B5"/>
    <w:rsid w:val="00F7769A"/>
    <w:rsid w:val="00F92CD4"/>
    <w:rsid w:val="00FA1FD7"/>
    <w:rsid w:val="00FB0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0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6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1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1CC"/>
    <w:rPr>
      <w:rFonts w:cs="Times New Roman"/>
    </w:rPr>
  </w:style>
  <w:style w:type="character" w:styleId="Hyperlink">
    <w:name w:val="Hyperlink"/>
    <w:basedOn w:val="DefaultParagraphFont"/>
    <w:uiPriority w:val="99"/>
    <w:rsid w:val="000548E7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3415A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3F6E6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81357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49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stjosephs-tearoha.school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388</Words>
  <Characters>2214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Wednesday 15th June 2016</dc:title>
  <dc:subject/>
  <dc:creator>Jillian O'Neill</dc:creator>
  <cp:keywords/>
  <dc:description/>
  <cp:lastModifiedBy>The Base</cp:lastModifiedBy>
  <cp:revision>2</cp:revision>
  <cp:lastPrinted>2016-04-10T22:17:00Z</cp:lastPrinted>
  <dcterms:created xsi:type="dcterms:W3CDTF">2017-03-16T07:36:00Z</dcterms:created>
  <dcterms:modified xsi:type="dcterms:W3CDTF">2017-03-16T07:36:00Z</dcterms:modified>
</cp:coreProperties>
</file>